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0E0" w:rsidRPr="009C6AE3" w:rsidRDefault="005650E0" w:rsidP="004E1181">
      <w:pPr>
        <w:spacing w:after="0" w:line="240" w:lineRule="auto"/>
        <w:jc w:val="center"/>
        <w:rPr>
          <w:rFonts w:ascii="Monotype Corsiva" w:hAnsi="Monotype Corsiva"/>
          <w:b/>
          <w:color w:val="5F497A"/>
          <w:sz w:val="48"/>
          <w:szCs w:val="48"/>
          <w:u w:val="single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http://im3-tub-ru.yandex.net/i?id=ba5278cf38ce1f2d634abdad5211faa9-122-144&amp;n=21" style="position:absolute;left:0;text-align:left;margin-left:409.95pt;margin-top:-37.8pt;width:205.25pt;height:135pt;z-index:-251628032;visibility:visible" wrapcoords="-79 0 -79 21480 21600 21480 21600 0 -79 0">
            <v:imagedata r:id="rId5" o:title=""/>
            <w10:wrap type="tight"/>
          </v:shape>
        </w:pict>
      </w:r>
      <w:r w:rsidRPr="009C6AE3">
        <w:rPr>
          <w:rFonts w:ascii="Monotype Corsiva" w:hAnsi="Monotype Corsiva"/>
          <w:b/>
          <w:color w:val="5F497A"/>
          <w:sz w:val="48"/>
          <w:szCs w:val="48"/>
          <w:u w:val="single"/>
        </w:rPr>
        <w:t>Лангуева Марина Леонидовна</w:t>
      </w:r>
    </w:p>
    <w:p w:rsidR="005650E0" w:rsidRPr="00323524" w:rsidRDefault="005650E0" w:rsidP="004E1181">
      <w:pPr>
        <w:spacing w:after="0" w:line="240" w:lineRule="auto"/>
        <w:jc w:val="center"/>
        <w:rPr>
          <w:rFonts w:ascii="Monotype Corsiva" w:hAnsi="Monotype Corsiva"/>
          <w:b/>
          <w:color w:val="5F497A"/>
          <w:sz w:val="40"/>
          <w:szCs w:val="40"/>
        </w:rPr>
      </w:pPr>
      <w:r w:rsidRPr="00323524">
        <w:rPr>
          <w:rFonts w:ascii="Monotype Corsiva" w:hAnsi="Monotype Corsiva"/>
          <w:b/>
          <w:color w:val="5F497A"/>
          <w:sz w:val="40"/>
          <w:szCs w:val="40"/>
        </w:rPr>
        <w:t xml:space="preserve">учитель русского языка и литературы </w:t>
      </w:r>
    </w:p>
    <w:p w:rsidR="005650E0" w:rsidRDefault="005650E0" w:rsidP="004E1181">
      <w:pPr>
        <w:spacing w:after="0" w:line="240" w:lineRule="auto"/>
        <w:jc w:val="center"/>
        <w:rPr>
          <w:rFonts w:ascii="Monotype Corsiva" w:hAnsi="Monotype Corsiva"/>
          <w:b/>
          <w:color w:val="5F497A"/>
          <w:sz w:val="40"/>
          <w:szCs w:val="40"/>
        </w:rPr>
      </w:pPr>
      <w:r w:rsidRPr="00323524">
        <w:rPr>
          <w:rFonts w:ascii="Monotype Corsiva" w:hAnsi="Monotype Corsiva"/>
          <w:b/>
          <w:color w:val="5F497A"/>
          <w:sz w:val="40"/>
          <w:szCs w:val="40"/>
        </w:rPr>
        <w:t>Подпорожской школы №1 им. А.С.Пушкина.</w:t>
      </w:r>
    </w:p>
    <w:p w:rsidR="005650E0" w:rsidRDefault="005650E0" w:rsidP="004E1181">
      <w:pPr>
        <w:spacing w:after="0" w:line="240" w:lineRule="auto"/>
        <w:jc w:val="center"/>
        <w:rPr>
          <w:rFonts w:ascii="Monotype Corsiva" w:hAnsi="Monotype Corsiva"/>
          <w:b/>
          <w:color w:val="5F497A"/>
          <w:sz w:val="40"/>
          <w:szCs w:val="40"/>
        </w:rPr>
      </w:pPr>
    </w:p>
    <w:p w:rsidR="005650E0" w:rsidRDefault="005650E0" w:rsidP="00323524">
      <w:pPr>
        <w:spacing w:after="0" w:line="240" w:lineRule="atLeast"/>
        <w:jc w:val="center"/>
        <w:rPr>
          <w:rFonts w:ascii="Monotype Corsiva" w:hAnsi="Monotype Corsiva"/>
          <w:b/>
          <w:i/>
          <w:color w:val="5F497A"/>
          <w:sz w:val="36"/>
          <w:szCs w:val="36"/>
        </w:rPr>
      </w:pPr>
      <w:r>
        <w:rPr>
          <w:rFonts w:ascii="Monotype Corsiva" w:hAnsi="Monotype Corsiva"/>
          <w:b/>
          <w:i/>
          <w:color w:val="5F497A"/>
          <w:sz w:val="36"/>
          <w:szCs w:val="36"/>
        </w:rPr>
        <w:t>П</w:t>
      </w:r>
      <w:r w:rsidRPr="00323524">
        <w:rPr>
          <w:rFonts w:ascii="Monotype Corsiva" w:hAnsi="Monotype Corsiva"/>
          <w:b/>
          <w:i/>
          <w:color w:val="5F497A"/>
          <w:sz w:val="36"/>
          <w:szCs w:val="36"/>
        </w:rPr>
        <w:t xml:space="preserve">едагогическое кредо </w:t>
      </w:r>
    </w:p>
    <w:p w:rsidR="005650E0" w:rsidRPr="00323524" w:rsidRDefault="005650E0" w:rsidP="00323524">
      <w:pPr>
        <w:spacing w:after="0" w:line="240" w:lineRule="atLeast"/>
        <w:jc w:val="center"/>
        <w:rPr>
          <w:rFonts w:ascii="Monotype Corsiva" w:hAnsi="Monotype Corsiva"/>
          <w:b/>
          <w:i/>
          <w:color w:val="5F497A"/>
          <w:sz w:val="36"/>
          <w:szCs w:val="36"/>
        </w:rPr>
      </w:pPr>
      <w:r w:rsidRPr="00323524">
        <w:rPr>
          <w:rFonts w:ascii="Monotype Corsiva" w:hAnsi="Monotype Corsiva"/>
          <w:b/>
          <w:i/>
          <w:color w:val="5F497A"/>
          <w:sz w:val="36"/>
          <w:szCs w:val="36"/>
        </w:rPr>
        <w:t>«Индивидуальный подход к каждому обучающемуся»</w:t>
      </w:r>
    </w:p>
    <w:p w:rsidR="005650E0" w:rsidRPr="00323524" w:rsidRDefault="005650E0" w:rsidP="00323524">
      <w:pPr>
        <w:spacing w:after="0" w:line="240" w:lineRule="auto"/>
        <w:jc w:val="center"/>
        <w:rPr>
          <w:rFonts w:ascii="Monotype Corsiva" w:hAnsi="Monotype Corsiva"/>
          <w:b/>
          <w:color w:val="5F497A"/>
          <w:sz w:val="36"/>
          <w:szCs w:val="36"/>
        </w:rPr>
      </w:pPr>
      <w:r>
        <w:rPr>
          <w:noProof/>
          <w:lang w:eastAsia="ru-RU"/>
        </w:rPr>
        <w:pict>
          <v:shapetype id="_x0000_t188" coordsize="21600,21600" o:spt="188" adj="1404,10800" path="m@43@0c@42@1@41@3@40@0@39@1@38@3@37@0l@30@4c@31@5@32@6@33@4@34@5@35@6@36@4xe">
            <v:stroke joinstyle="miter"/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o:connecttype="custom" o:connectlocs="@40,@0;@51,10800;@33,@4;@50,10800" o:connectangles="270,180,90,0" textboxrect="@46,@48,@47,@49"/>
            <v:handles>
              <v:h position="topLeft,#0" yrange="0,2229"/>
              <v:h position="#1,bottomRight" xrange="8640,12960"/>
            </v:handles>
          </v:shapetype>
          <v:shape id="_x0000_s1027" type="#_x0000_t188" style="position:absolute;left:0;text-align:left;margin-left:304pt;margin-top:12.15pt;width:248.2pt;height:36.4pt;z-index:251651584" strokecolor="#5f497a">
            <v:textbox>
              <w:txbxContent>
                <w:p w:rsidR="005650E0" w:rsidRPr="00D7151F" w:rsidRDefault="005650E0" w:rsidP="00987EC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  <w:t>Запомним чудные мгновения…</w:t>
                  </w:r>
                </w:p>
              </w:txbxContent>
            </v:textbox>
          </v:shape>
        </w:pict>
      </w:r>
    </w:p>
    <w:p w:rsidR="005650E0" w:rsidRPr="004E1181" w:rsidRDefault="005650E0" w:rsidP="004E1181">
      <w:pPr>
        <w:spacing w:after="0" w:line="240" w:lineRule="auto"/>
        <w:jc w:val="center"/>
        <w:rPr>
          <w:rFonts w:ascii="Monotype Corsiva" w:hAnsi="Monotype Corsiva"/>
          <w:b/>
          <w:color w:val="5F497A"/>
          <w:spacing w:val="10"/>
          <w:sz w:val="32"/>
          <w:szCs w:val="32"/>
        </w:rPr>
      </w:pPr>
      <w:r>
        <w:rPr>
          <w:noProof/>
          <w:lang w:eastAsia="ru-RU"/>
        </w:rPr>
        <w:pict>
          <v:shape id="Рисунок 2" o:spid="_x0000_s1028" type="#_x0000_t75" style="position:absolute;left:0;text-align:left;margin-left:6.15pt;margin-top:1.8pt;width:201.55pt;height:261.1pt;z-index:-251688448;visibility:visible" wrapcoords="-80 0 -80 21538 21600 21538 21600 0 -80 0">
            <v:imagedata r:id="rId6" o:title="" croptop="9296f"/>
            <w10:wrap type="tight"/>
          </v:shape>
        </w:pict>
      </w:r>
    </w:p>
    <w:p w:rsidR="005650E0" w:rsidRPr="004E1181" w:rsidRDefault="005650E0" w:rsidP="004E1181">
      <w:pPr>
        <w:jc w:val="center"/>
        <w:rPr>
          <w:rFonts w:ascii="Monotype Corsiva" w:hAnsi="Monotype Corsiva"/>
          <w:b/>
          <w:color w:val="5F497A"/>
          <w:sz w:val="32"/>
          <w:szCs w:val="32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Рисунок 3" o:spid="_x0000_s1029" type="#_x0000_t75" style="position:absolute;margin-left:-16.1pt;margin-top:12.9pt;width:363.95pt;height:241.15pt;rotation:-4952454fd;z-index:-251687424;visibility:visible" wrapcoords="0 0 0 21533 21600 21533 21600 0 0 0">
            <v:imagedata r:id="rId7" o:title=""/>
            <w10:wrap type="tight"/>
          </v:shape>
        </w:pict>
      </w: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Рисунок 6" o:spid="_x0000_s1030" type="#_x0000_t75" style="position:absolute;margin-left:-125.65pt;margin-top:14.25pt;width:213.7pt;height:322.55pt;z-index:-251686400;visibility:visible" wrapcoords="-76 0 -76 21550 21600 21550 21600 0 -76 0">
            <v:imagedata r:id="rId8" o:title=""/>
            <w10:wrap type="tight"/>
          </v:shape>
        </w:pict>
      </w: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Рисунок 7" o:spid="_x0000_s1031" type="#_x0000_t75" style="position:absolute;margin-left:265.05pt;margin-top:6.05pt;width:216.6pt;height:276.5pt;z-index:-251685376;visibility:visible" wrapcoords="-75 0 -75 21541 21600 21541 21600 0 -75 0">
            <v:imagedata r:id="rId9" o:title="" croptop="26236f" cropleft="19060f"/>
            <w10:wrap type="tight"/>
          </v:shape>
        </w:pict>
      </w: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32" type="#_x0000_t188" style="position:absolute;margin-left:7.8pt;margin-top:7.7pt;width:248.2pt;height:128.65pt;z-index:251636224" strokecolor="#5f497a">
            <v:textbox>
              <w:txbxContent>
                <w:p w:rsidR="005650E0" w:rsidRPr="00D7151F" w:rsidRDefault="005650E0" w:rsidP="00323524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А Учителем</w:t>
                  </w:r>
                </w:p>
                <w:p w:rsidR="005650E0" w:rsidRPr="00D7151F" w:rsidRDefault="005650E0" w:rsidP="00323524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надо уметь быть…</w:t>
                  </w:r>
                </w:p>
              </w:txbxContent>
            </v:textbox>
          </v:shape>
        </w:pict>
      </w: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Default="005650E0">
      <w:pPr>
        <w:rPr>
          <w:rFonts w:ascii="Times New Roman" w:hAnsi="Times New Roman"/>
          <w:sz w:val="24"/>
          <w:szCs w:val="24"/>
        </w:rPr>
      </w:pPr>
    </w:p>
    <w:p w:rsidR="005650E0" w:rsidRPr="00E25219" w:rsidRDefault="005650E0" w:rsidP="009C6AE3">
      <w:pPr>
        <w:spacing w:after="0" w:line="240" w:lineRule="auto"/>
        <w:jc w:val="center"/>
        <w:rPr>
          <w:rFonts w:ascii="Monotype Corsiva" w:hAnsi="Monotype Corsiva"/>
          <w:b/>
          <w:color w:val="5F497A"/>
          <w:sz w:val="40"/>
          <w:szCs w:val="40"/>
        </w:rPr>
      </w:pPr>
      <w:r w:rsidRPr="009C6AE3">
        <w:rPr>
          <w:rFonts w:ascii="Monotype Corsiva" w:hAnsi="Monotype Corsiva"/>
          <w:b/>
          <w:color w:val="5F497A"/>
          <w:sz w:val="48"/>
          <w:szCs w:val="48"/>
          <w:u w:val="single"/>
        </w:rPr>
        <w:t xml:space="preserve">Ходжиматова Ольга Викторовна,   </w:t>
      </w:r>
      <w:r>
        <w:rPr>
          <w:noProof/>
          <w:lang w:eastAsia="ru-RU"/>
        </w:rPr>
        <w:pict>
          <v:shape id="_x0000_s1033" type="#_x0000_t75" alt="http://im3-tub-ru.yandex.net/i?id=ba5278cf38ce1f2d634abdad5211faa9-122-144&amp;n=21" style="position:absolute;left:0;text-align:left;margin-left:380.7pt;margin-top:-9.3pt;width:205.25pt;height:135pt;z-index:-251627008;visibility:visible;mso-position-horizontal-relative:text;mso-position-vertical-relative:text" wrapcoords="-79 0 -79 21480 21600 21480 21600 0 -79 0">
            <v:imagedata r:id="rId5" o:title=""/>
            <w10:wrap type="tight"/>
          </v:shape>
        </w:pict>
      </w:r>
      <w:r w:rsidRPr="009C6AE3">
        <w:rPr>
          <w:rFonts w:ascii="Monotype Corsiva" w:hAnsi="Monotype Corsiva"/>
          <w:b/>
          <w:color w:val="5F497A"/>
          <w:sz w:val="48"/>
          <w:szCs w:val="48"/>
          <w:u w:val="single"/>
        </w:rPr>
        <w:t xml:space="preserve">                                                                               </w:t>
      </w:r>
      <w:r w:rsidRPr="00E25219">
        <w:rPr>
          <w:rFonts w:ascii="Monotype Corsiva" w:hAnsi="Monotype Corsiva"/>
          <w:b/>
          <w:color w:val="5F497A"/>
          <w:sz w:val="40"/>
          <w:szCs w:val="40"/>
        </w:rPr>
        <w:t>учитель английского языка Подпорожской средней школы №3</w:t>
      </w:r>
    </w:p>
    <w:p w:rsidR="005650E0" w:rsidRDefault="005650E0" w:rsidP="00FB5976">
      <w:pPr>
        <w:spacing w:after="0" w:line="240" w:lineRule="atLeast"/>
        <w:jc w:val="center"/>
        <w:rPr>
          <w:rFonts w:ascii="Monotype Corsiva" w:hAnsi="Monotype Corsiva"/>
          <w:i/>
          <w:color w:val="5F497A"/>
          <w:sz w:val="36"/>
          <w:szCs w:val="36"/>
        </w:rPr>
      </w:pPr>
    </w:p>
    <w:p w:rsidR="005650E0" w:rsidRDefault="005650E0" w:rsidP="00FB5976">
      <w:pPr>
        <w:spacing w:after="0" w:line="240" w:lineRule="atLeast"/>
        <w:jc w:val="center"/>
        <w:rPr>
          <w:rFonts w:ascii="Monotype Corsiva" w:hAnsi="Monotype Corsiva"/>
          <w:i/>
          <w:color w:val="5F497A"/>
          <w:sz w:val="36"/>
          <w:szCs w:val="36"/>
        </w:rPr>
      </w:pPr>
      <w:r>
        <w:rPr>
          <w:rFonts w:ascii="Monotype Corsiva" w:hAnsi="Monotype Corsiva"/>
          <w:i/>
          <w:color w:val="5F497A"/>
          <w:sz w:val="36"/>
          <w:szCs w:val="36"/>
        </w:rPr>
        <w:t>О</w:t>
      </w:r>
      <w:r w:rsidRPr="00323524">
        <w:rPr>
          <w:rFonts w:ascii="Monotype Corsiva" w:hAnsi="Monotype Corsiva"/>
          <w:i/>
          <w:color w:val="5F497A"/>
          <w:sz w:val="36"/>
          <w:szCs w:val="36"/>
        </w:rPr>
        <w:t>тличительная черта, как педагога</w:t>
      </w:r>
    </w:p>
    <w:p w:rsidR="005650E0" w:rsidRDefault="005650E0" w:rsidP="00FB5976">
      <w:pPr>
        <w:spacing w:after="0" w:line="240" w:lineRule="atLeast"/>
        <w:jc w:val="center"/>
        <w:rPr>
          <w:rFonts w:ascii="Monotype Corsiva" w:hAnsi="Monotype Corsiva"/>
          <w:i/>
          <w:color w:val="5F497A"/>
          <w:sz w:val="36"/>
          <w:szCs w:val="36"/>
        </w:rPr>
      </w:pPr>
      <w:r w:rsidRPr="00323524">
        <w:rPr>
          <w:rFonts w:ascii="Monotype Corsiva" w:hAnsi="Monotype Corsiva"/>
          <w:i/>
          <w:color w:val="5F497A"/>
          <w:sz w:val="36"/>
          <w:szCs w:val="36"/>
        </w:rPr>
        <w:t>« Вера в детей</w:t>
      </w:r>
      <w:r>
        <w:rPr>
          <w:rFonts w:ascii="Monotype Corsiva" w:hAnsi="Monotype Corsiva"/>
          <w:i/>
          <w:color w:val="5F497A"/>
          <w:sz w:val="36"/>
          <w:szCs w:val="36"/>
        </w:rPr>
        <w:t>, в их талант и неповторимость»</w:t>
      </w:r>
    </w:p>
    <w:p w:rsidR="005650E0" w:rsidRPr="00323524" w:rsidRDefault="005650E0" w:rsidP="00FB5976">
      <w:pPr>
        <w:spacing w:after="0" w:line="240" w:lineRule="atLeast"/>
        <w:jc w:val="center"/>
        <w:rPr>
          <w:rFonts w:ascii="Monotype Corsiva" w:hAnsi="Monotype Corsiva"/>
          <w:i/>
          <w:color w:val="5F497A"/>
          <w:sz w:val="36"/>
          <w:szCs w:val="36"/>
        </w:rPr>
      </w:pPr>
      <w:r>
        <w:rPr>
          <w:noProof/>
          <w:lang w:eastAsia="ru-RU"/>
        </w:rPr>
        <w:pict>
          <v:shape id="_x0000_s1034" type="#_x0000_t188" style="position:absolute;left:0;text-align:left;margin-left:316pt;margin-top:4.45pt;width:248.2pt;height:27.1pt;z-index:251652608" strokecolor="#5f497a">
            <v:textbox style="mso-next-textbox:#_x0000_s1034">
              <w:txbxContent>
                <w:p w:rsidR="005650E0" w:rsidRPr="00D7151F" w:rsidRDefault="005650E0" w:rsidP="00987EC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  <w:t>Запомним чудные мгновения…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8" o:spid="_x0000_s1035" type="#_x0000_t75" style="position:absolute;left:0;text-align:left;margin-left:89.7pt;margin-top:9.15pt;width:309.4pt;height:205pt;z-index:-251684352;visibility:visible" wrapcoords="-52 0 -52 21521 21600 21521 21600 0 -52 0">
            <v:imagedata r:id="rId10" o:title=""/>
            <w10:wrap type="tight"/>
          </v:shape>
        </w:pict>
      </w:r>
    </w:p>
    <w:p w:rsidR="005650E0" w:rsidRPr="00323524" w:rsidRDefault="005650E0" w:rsidP="00323524">
      <w:pPr>
        <w:spacing w:after="0" w:line="240" w:lineRule="atLeast"/>
        <w:jc w:val="center"/>
        <w:rPr>
          <w:rFonts w:ascii="Monotype Corsiva" w:hAnsi="Monotype Corsiva"/>
          <w:i/>
          <w:color w:val="5F497A"/>
          <w:sz w:val="36"/>
          <w:szCs w:val="36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Рисунок 15" o:spid="_x0000_s1036" type="#_x0000_t75" style="position:absolute;left:0;text-align:left;margin-left:323pt;margin-top:2.15pt;width:237.75pt;height:358.9pt;z-index:-251683328;visibility:visible" wrapcoords="-68 0 -68 21555 21600 21555 21600 0 -68 0">
            <v:imagedata r:id="rId11" o:title=""/>
            <w10:wrap type="tight"/>
          </v:shape>
        </w:pict>
      </w: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Рисунок 16" o:spid="_x0000_s1037" type="#_x0000_t75" style="position:absolute;left:0;text-align:left;margin-left:52.9pt;margin-top:3pt;width:219.15pt;height:330.8pt;z-index:-251681280;visibility:visible" wrapcoords="-74 0 -74 21551 21600 21551 21600 0 -74 0">
            <v:imagedata r:id="rId12" o:title=""/>
            <w10:wrap type="tight"/>
          </v:shape>
        </w:pict>
      </w: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Рисунок 14" o:spid="_x0000_s1038" type="#_x0000_t75" style="position:absolute;left:0;text-align:left;margin-left:215.8pt;margin-top:164.2pt;width:294.6pt;height:195.15pt;rotation:704043fd;z-index:-251682304;visibility:visible" wrapcoords="-55 0 -55 21517 21600 21517 21600 0 -55 0">
            <v:imagedata r:id="rId13" o:title=""/>
            <w10:wrap type="tight"/>
          </v:shape>
        </w:pict>
      </w: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_x0000_s1039" type="#_x0000_t188" style="position:absolute;left:0;text-align:left;margin-left:15.2pt;margin-top:-.55pt;width:248.2pt;height:127.5pt;z-index:251637248" strokecolor="#5f497a">
            <v:textbox>
              <w:txbxContent>
                <w:p w:rsidR="005650E0" w:rsidRPr="00D7151F" w:rsidRDefault="005650E0" w:rsidP="00E25219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А Учителем</w:t>
                  </w:r>
                </w:p>
                <w:p w:rsidR="005650E0" w:rsidRPr="00D7151F" w:rsidRDefault="005650E0" w:rsidP="00E25219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быть здорово…</w:t>
                  </w:r>
                </w:p>
              </w:txbxContent>
            </v:textbox>
          </v:shape>
        </w:pict>
      </w: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E25219">
      <w:pPr>
        <w:spacing w:after="0" w:line="240" w:lineRule="atLeast"/>
        <w:jc w:val="center"/>
        <w:rPr>
          <w:rFonts w:ascii="Monotype Corsiva" w:hAnsi="Monotype Corsiva"/>
          <w:b/>
          <w:color w:val="5F497A"/>
          <w:sz w:val="48"/>
          <w:szCs w:val="48"/>
          <w:u w:val="single"/>
        </w:rPr>
      </w:pPr>
      <w:r>
        <w:rPr>
          <w:rFonts w:ascii="Monotype Corsiva" w:hAnsi="Monotype Corsiva"/>
          <w:b/>
          <w:color w:val="5F497A"/>
          <w:sz w:val="48"/>
          <w:szCs w:val="48"/>
          <w:u w:val="single"/>
        </w:rPr>
        <w:t>Левакова Наталья Владимировна</w:t>
      </w:r>
      <w:r>
        <w:rPr>
          <w:noProof/>
          <w:lang w:eastAsia="ru-RU"/>
        </w:rPr>
        <w:pict>
          <v:shape id="_x0000_s1040" type="#_x0000_t75" alt="http://im3-tub-ru.yandex.net/i?id=ba5278cf38ce1f2d634abdad5211faa9-122-144&amp;n=21" style="position:absolute;left:0;text-align:left;margin-left:380.7pt;margin-top:-41.5pt;width:205.25pt;height:135pt;z-index:-251625984;visibility:visible;mso-position-horizontal-relative:text;mso-position-vertical-relative:text" wrapcoords="-79 0 -79 21480 21600 21480 21600 0 -79 0">
            <v:imagedata r:id="rId5" o:title=""/>
            <w10:wrap type="tight"/>
          </v:shape>
        </w:pict>
      </w:r>
    </w:p>
    <w:p w:rsidR="005650E0" w:rsidRDefault="005650E0" w:rsidP="00E25219">
      <w:pPr>
        <w:spacing w:after="0" w:line="240" w:lineRule="atLeast"/>
        <w:jc w:val="center"/>
        <w:rPr>
          <w:rFonts w:ascii="Monotype Corsiva" w:hAnsi="Monotype Corsiva"/>
          <w:b/>
          <w:color w:val="5F497A"/>
          <w:sz w:val="48"/>
          <w:szCs w:val="48"/>
          <w:u w:val="single"/>
        </w:rPr>
      </w:pPr>
      <w:r w:rsidRPr="00E25219">
        <w:rPr>
          <w:rFonts w:ascii="Monotype Corsiva" w:hAnsi="Monotype Corsiva"/>
          <w:b/>
          <w:color w:val="5F497A"/>
          <w:sz w:val="48"/>
          <w:szCs w:val="48"/>
          <w:u w:val="single"/>
        </w:rPr>
        <w:t xml:space="preserve"> учитель начальных классов</w:t>
      </w:r>
      <w:r>
        <w:rPr>
          <w:rFonts w:ascii="Monotype Corsiva" w:hAnsi="Monotype Corsiva"/>
          <w:b/>
          <w:color w:val="5F497A"/>
          <w:sz w:val="48"/>
          <w:szCs w:val="48"/>
          <w:u w:val="single"/>
        </w:rPr>
        <w:t>Важинской средней школы</w:t>
      </w:r>
    </w:p>
    <w:p w:rsidR="005650E0" w:rsidRPr="006B2C57" w:rsidRDefault="005650E0" w:rsidP="006B2C57">
      <w:pPr>
        <w:spacing w:after="0" w:line="240" w:lineRule="atLeast"/>
        <w:jc w:val="center"/>
        <w:rPr>
          <w:rFonts w:ascii="Monotype Corsiva" w:hAnsi="Monotype Corsiva"/>
          <w:b/>
          <w:color w:val="5F497A"/>
          <w:sz w:val="36"/>
          <w:szCs w:val="36"/>
          <w:u w:val="single"/>
        </w:rPr>
      </w:pPr>
    </w:p>
    <w:p w:rsidR="005650E0" w:rsidRDefault="005650E0" w:rsidP="006B2C5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 w:rsidRPr="006B2C57">
        <w:rPr>
          <w:rFonts w:ascii="Times New Roman" w:hAnsi="Times New Roman"/>
          <w:i/>
          <w:color w:val="5F497A"/>
          <w:sz w:val="36"/>
          <w:szCs w:val="36"/>
        </w:rPr>
        <w:t xml:space="preserve">Её кумир и главный авторитет в педагогике </w:t>
      </w:r>
    </w:p>
    <w:p w:rsidR="005650E0" w:rsidRDefault="005650E0" w:rsidP="006B2C5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 w:rsidRPr="006B2C57">
        <w:rPr>
          <w:rFonts w:ascii="Times New Roman" w:hAnsi="Times New Roman"/>
          <w:i/>
          <w:color w:val="5F497A"/>
          <w:sz w:val="36"/>
          <w:szCs w:val="36"/>
        </w:rPr>
        <w:t>первая учительница – Алексеева Алевтина Александровна,</w:t>
      </w:r>
    </w:p>
    <w:p w:rsidR="005650E0" w:rsidRDefault="005650E0" w:rsidP="006B2C5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 w:rsidRPr="006B2C57">
        <w:rPr>
          <w:rFonts w:ascii="Times New Roman" w:hAnsi="Times New Roman"/>
          <w:i/>
          <w:color w:val="5F497A"/>
          <w:sz w:val="36"/>
          <w:szCs w:val="36"/>
        </w:rPr>
        <w:t xml:space="preserve"> а уж потом Сухомлинский</w:t>
      </w:r>
    </w:p>
    <w:p w:rsidR="005650E0" w:rsidRDefault="005650E0" w:rsidP="006B2C5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>
        <w:rPr>
          <w:noProof/>
          <w:lang w:eastAsia="ru-RU"/>
        </w:rPr>
        <w:pict>
          <v:shape id="_x0000_s1041" type="#_x0000_t188" style="position:absolute;left:0;text-align:left;margin-left:301.45pt;margin-top:7.35pt;width:248.2pt;height:36.4pt;z-index:251653632" strokecolor="#5f497a">
            <v:textbox>
              <w:txbxContent>
                <w:p w:rsidR="005650E0" w:rsidRPr="00D7151F" w:rsidRDefault="005650E0" w:rsidP="00987EC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  <w:t>Запомним чудные мгновения…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18" o:spid="_x0000_s1042" type="#_x0000_t75" style="position:absolute;left:0;text-align:left;margin-left:301.15pt;margin-top:13.35pt;width:213.7pt;height:382.4pt;z-index:-251690496;visibility:visible" wrapcoords="-76 0 -76 21558 21600 21558 21600 0 -76 0">
            <v:imagedata r:id="rId14" o:title="" croptop="15848f" cropbottom="1604f" cropleft="28535f" cropright="18705f"/>
            <w10:wrap type="tight"/>
          </v:shape>
        </w:pict>
      </w:r>
    </w:p>
    <w:p w:rsidR="005650E0" w:rsidRDefault="005650E0" w:rsidP="006B2C5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>
        <w:rPr>
          <w:noProof/>
          <w:lang w:eastAsia="ru-RU"/>
        </w:rPr>
        <w:pict>
          <v:shape id="Рисунок 19" o:spid="_x0000_s1043" type="#_x0000_t75" style="position:absolute;left:0;text-align:left;margin-left:73.45pt;margin-top:5.65pt;width:219.7pt;height:331.65pt;rotation:-816772fd;z-index:-251689472;visibility:visible" wrapcoords="-74 0 -74 21551 21600 21551 21600 0 -74 0">
            <v:imagedata r:id="rId15" o:title=""/>
            <w10:wrap type="tight"/>
          </v:shape>
        </w:pict>
      </w:r>
    </w:p>
    <w:p w:rsidR="005650E0" w:rsidRPr="006B2C57" w:rsidRDefault="005650E0" w:rsidP="006B2C5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Рисунок 21" o:spid="_x0000_s1044" type="#_x0000_t75" style="position:absolute;left:0;text-align:left;margin-left:258.95pt;margin-top:2.3pt;width:275.5pt;height:271.9pt;rotation:964068fd;z-index:-251678208;visibility:visible" wrapcoords="-59 0 -59 21540 21600 21540 21600 0 -59 0">
            <v:imagedata r:id="rId16" o:title="" croptop="5310f" cropbottom="17379f"/>
            <w10:wrap type="tight"/>
          </v:shape>
        </w:pict>
      </w: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_x0000_s1045" type="#_x0000_t188" style="position:absolute;left:0;text-align:left;margin-left:5pt;margin-top:9.65pt;width:248.2pt;height:127.5pt;z-index:251639296" strokecolor="#5f497a">
            <v:textbox>
              <w:txbxContent>
                <w:p w:rsidR="005650E0" w:rsidRPr="00D7151F" w:rsidRDefault="005650E0" w:rsidP="00835D71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А Учителем</w:t>
                  </w:r>
                </w:p>
                <w:p w:rsidR="005650E0" w:rsidRPr="00D7151F" w:rsidRDefault="005650E0" w:rsidP="00835D71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быть классно…</w:t>
                  </w:r>
                </w:p>
              </w:txbxContent>
            </v:textbox>
          </v:shape>
        </w:pict>
      </w: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782308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Pr="00DC2619" w:rsidRDefault="005650E0" w:rsidP="005A1482">
      <w:pPr>
        <w:spacing w:after="0" w:line="240" w:lineRule="atLeast"/>
        <w:ind w:left="567"/>
        <w:jc w:val="center"/>
        <w:rPr>
          <w:rFonts w:ascii="Monotype Corsiva" w:hAnsi="Monotype Corsiva"/>
          <w:b/>
          <w:color w:val="5F497A"/>
          <w:sz w:val="48"/>
          <w:szCs w:val="48"/>
          <w:u w:val="single"/>
        </w:rPr>
      </w:pPr>
      <w:r w:rsidRPr="00DC2619">
        <w:rPr>
          <w:rFonts w:ascii="Monotype Corsiva" w:hAnsi="Monotype Corsiva"/>
          <w:b/>
          <w:color w:val="5F497A"/>
          <w:sz w:val="48"/>
          <w:szCs w:val="48"/>
          <w:u w:val="single"/>
        </w:rPr>
        <w:t>Лукина Ирина Сергеевна</w:t>
      </w:r>
      <w:r>
        <w:rPr>
          <w:rFonts w:ascii="Monotype Corsiva" w:hAnsi="Monotype Corsiva"/>
          <w:b/>
          <w:color w:val="5F497A"/>
          <w:sz w:val="48"/>
          <w:szCs w:val="48"/>
          <w:u w:val="single"/>
        </w:rPr>
        <w:t xml:space="preserve"> </w:t>
      </w:r>
      <w:r>
        <w:rPr>
          <w:noProof/>
          <w:lang w:eastAsia="ru-RU"/>
        </w:rPr>
        <w:pict>
          <v:shape id="_x0000_s1046" type="#_x0000_t75" alt="http://im3-tub-ru.yandex.net/i?id=ba5278cf38ce1f2d634abdad5211faa9-122-144&amp;n=21" style="position:absolute;left:0;text-align:left;margin-left:380.7pt;margin-top:-9.3pt;width:205.25pt;height:135pt;z-index:-251624960;visibility:visible;mso-position-horizontal-relative:text;mso-position-vertical-relative:text" wrapcoords="-79 0 -79 21480 21600 21480 21600 0 -79 0">
            <v:imagedata r:id="rId5" o:title=""/>
            <w10:wrap type="tight"/>
          </v:shape>
        </w:pict>
      </w:r>
    </w:p>
    <w:p w:rsidR="005650E0" w:rsidRPr="00DC2619" w:rsidRDefault="005650E0" w:rsidP="005A1482">
      <w:pPr>
        <w:spacing w:after="0" w:line="240" w:lineRule="atLeast"/>
        <w:ind w:left="-360" w:firstLine="1069"/>
        <w:jc w:val="center"/>
        <w:rPr>
          <w:rFonts w:ascii="Times New Roman" w:hAnsi="Times New Roman"/>
          <w:i/>
          <w:color w:val="5F497A"/>
          <w:sz w:val="28"/>
          <w:szCs w:val="28"/>
        </w:rPr>
      </w:pPr>
      <w:r w:rsidRPr="00DC2619">
        <w:rPr>
          <w:rFonts w:ascii="Monotype Corsiva" w:hAnsi="Monotype Corsiva"/>
          <w:b/>
          <w:color w:val="5F497A"/>
          <w:sz w:val="48"/>
          <w:szCs w:val="48"/>
          <w:u w:val="single"/>
        </w:rPr>
        <w:t>учитель начальных классов Подпорожской школы №8</w:t>
      </w:r>
    </w:p>
    <w:p w:rsidR="005650E0" w:rsidRPr="00DC2619" w:rsidRDefault="005650E0" w:rsidP="005A1482">
      <w:pPr>
        <w:spacing w:after="0" w:line="240" w:lineRule="atLeast"/>
        <w:ind w:left="142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 w:rsidRPr="00DC2619">
        <w:rPr>
          <w:rFonts w:ascii="Times New Roman" w:hAnsi="Times New Roman"/>
          <w:i/>
          <w:color w:val="5F497A"/>
          <w:sz w:val="36"/>
          <w:szCs w:val="36"/>
        </w:rPr>
        <w:t xml:space="preserve">Девиз по жизни </w:t>
      </w:r>
    </w:p>
    <w:p w:rsidR="005650E0" w:rsidRPr="00DC2619" w:rsidRDefault="005650E0" w:rsidP="00DC2619">
      <w:pPr>
        <w:spacing w:after="0" w:line="240" w:lineRule="atLeast"/>
        <w:ind w:left="-360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 w:rsidRPr="00DC2619">
        <w:rPr>
          <w:rFonts w:ascii="Times New Roman" w:hAnsi="Times New Roman"/>
          <w:i/>
          <w:color w:val="5F497A"/>
          <w:sz w:val="36"/>
          <w:szCs w:val="36"/>
        </w:rPr>
        <w:t>«С образованием всегда шагаю вместе,</w:t>
      </w:r>
    </w:p>
    <w:p w:rsidR="005650E0" w:rsidRPr="00DC2619" w:rsidRDefault="005650E0" w:rsidP="00DC2619">
      <w:pPr>
        <w:spacing w:after="0" w:line="240" w:lineRule="atLeast"/>
        <w:ind w:left="-360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 w:rsidRPr="00DC2619">
        <w:rPr>
          <w:rFonts w:ascii="Times New Roman" w:hAnsi="Times New Roman"/>
          <w:i/>
          <w:color w:val="5F497A"/>
          <w:sz w:val="36"/>
          <w:szCs w:val="36"/>
        </w:rPr>
        <w:t xml:space="preserve"> И никогда я не стою на месте!»</w:t>
      </w: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_x0000_s1047" type="#_x0000_t188" style="position:absolute;left:0;text-align:left;margin-left:292.3pt;margin-top:6.75pt;width:248.2pt;height:36.4pt;z-index:251654656" strokecolor="#5f497a">
            <v:textbox>
              <w:txbxContent>
                <w:p w:rsidR="005650E0" w:rsidRPr="00D7151F" w:rsidRDefault="005650E0" w:rsidP="00987EC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  <w:t>Запомним чудные мгновения…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22" o:spid="_x0000_s1048" type="#_x0000_t75" style="position:absolute;left:0;text-align:left;margin-left:28.55pt;margin-top:12.6pt;width:259.35pt;height:351.55pt;rotation:-912968fd;z-index:-251676160;visibility:visible" wrapcoords="-62 0 -62 21554 21600 21554 21600 0 -62 0">
            <v:imagedata r:id="rId17" o:title="" croptop="6688f"/>
            <w10:wrap type="tight"/>
          </v:shape>
        </w:pict>
      </w: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Рисунок 23" o:spid="_x0000_s1049" type="#_x0000_t75" style="position:absolute;left:0;text-align:left;margin-left:-39.75pt;margin-top:12.7pt;width:283.8pt;height:294.6pt;rotation:616254fd;z-index:-251675136;visibility:visible" wrapcoords="-57 0 -57 21545 21600 21545 21600 0 -57 0">
            <v:imagedata r:id="rId18" o:title="" croptop="9199f" cropbottom="11268f"/>
            <w10:wrap type="tight"/>
          </v:shape>
        </w:pict>
      </w: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Рисунок 24" o:spid="_x0000_s1050" type="#_x0000_t75" style="position:absolute;left:0;text-align:left;margin-left:150.15pt;margin-top:1.2pt;width:379.2pt;height:251.2pt;z-index:-251674112;visibility:visible" wrapcoords="-43 0 -43 21536 21600 21536 21600 0 -43 0">
            <v:imagedata r:id="rId19" o:title=""/>
            <w10:wrap type="tight"/>
          </v:shape>
        </w:pict>
      </w: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_x0000_s1051" type="#_x0000_t188" style="position:absolute;left:0;text-align:left;margin-left:13.9pt;margin-top:.7pt;width:248.2pt;height:127.5pt;z-index:251643392" strokecolor="#5f497a">
            <v:textbox>
              <w:txbxContent>
                <w:p w:rsidR="005650E0" w:rsidRPr="00D7151F" w:rsidRDefault="005650E0" w:rsidP="00DC2619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А Учителем</w:t>
                  </w:r>
                </w:p>
                <w:p w:rsidR="005650E0" w:rsidRPr="00D7151F" w:rsidRDefault="005650E0" w:rsidP="00DC2619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быть престижно…</w:t>
                  </w:r>
                </w:p>
              </w:txbxContent>
            </v:textbox>
          </v:shape>
        </w:pict>
      </w: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Default="005650E0" w:rsidP="00DC2619">
      <w:pPr>
        <w:spacing w:after="0" w:line="240" w:lineRule="atLeast"/>
        <w:jc w:val="both"/>
        <w:rPr>
          <w:rFonts w:ascii="Times New Roman" w:hAnsi="Times New Roman"/>
          <w:i/>
          <w:sz w:val="28"/>
          <w:szCs w:val="28"/>
        </w:rPr>
      </w:pPr>
    </w:p>
    <w:p w:rsidR="005650E0" w:rsidRPr="005A1482" w:rsidRDefault="005650E0" w:rsidP="005A1482">
      <w:pPr>
        <w:spacing w:after="0" w:line="240" w:lineRule="atLeast"/>
        <w:jc w:val="center"/>
        <w:rPr>
          <w:rFonts w:ascii="Monotype Corsiva" w:hAnsi="Monotype Corsiva"/>
          <w:b/>
          <w:color w:val="5F497A"/>
          <w:sz w:val="48"/>
          <w:szCs w:val="48"/>
          <w:u w:val="single"/>
        </w:rPr>
      </w:pPr>
      <w:r>
        <w:rPr>
          <w:rFonts w:ascii="Monotype Corsiva" w:hAnsi="Monotype Corsiva"/>
          <w:b/>
          <w:color w:val="5F497A"/>
          <w:sz w:val="48"/>
          <w:szCs w:val="48"/>
          <w:u w:val="single"/>
        </w:rPr>
        <w:t>Грязнова Екатерина Леонидовна</w:t>
      </w:r>
      <w:r>
        <w:rPr>
          <w:noProof/>
          <w:lang w:eastAsia="ru-RU"/>
        </w:rPr>
        <w:pict>
          <v:shape id="_x0000_s1052" type="#_x0000_t75" alt="http://im3-tub-ru.yandex.net/i?id=ba5278cf38ce1f2d634abdad5211faa9-122-144&amp;n=21" style="position:absolute;left:0;text-align:left;margin-left:380.7pt;margin-top:-41.5pt;width:205.25pt;height:135pt;z-index:-251623936;visibility:visible;mso-position-horizontal-relative:text;mso-position-vertical-relative:text" wrapcoords="-79 0 -79 21480 21600 21480 21600 0 -79 0">
            <v:imagedata r:id="rId5" o:title=""/>
            <w10:wrap type="tight"/>
          </v:shape>
        </w:pict>
      </w:r>
    </w:p>
    <w:p w:rsidR="005650E0" w:rsidRPr="005A1482" w:rsidRDefault="005650E0" w:rsidP="005A1482">
      <w:pPr>
        <w:spacing w:after="0" w:line="240" w:lineRule="atLeast"/>
        <w:jc w:val="center"/>
        <w:rPr>
          <w:rFonts w:ascii="Monotype Corsiva" w:hAnsi="Monotype Corsiva"/>
          <w:b/>
          <w:color w:val="5F497A"/>
          <w:sz w:val="48"/>
          <w:szCs w:val="48"/>
          <w:u w:val="single"/>
        </w:rPr>
      </w:pPr>
      <w:r>
        <w:rPr>
          <w:rFonts w:ascii="Monotype Corsiva" w:hAnsi="Monotype Corsiva"/>
          <w:b/>
          <w:color w:val="5F497A"/>
          <w:sz w:val="48"/>
          <w:szCs w:val="48"/>
          <w:u w:val="single"/>
        </w:rPr>
        <w:t xml:space="preserve">учитель английского языка, </w:t>
      </w:r>
      <w:r w:rsidRPr="005A1482">
        <w:rPr>
          <w:rFonts w:ascii="Monotype Corsiva" w:hAnsi="Monotype Corsiva"/>
          <w:b/>
          <w:color w:val="5F497A"/>
          <w:sz w:val="48"/>
          <w:szCs w:val="48"/>
          <w:u w:val="single"/>
        </w:rPr>
        <w:t>Вознесенская школа</w:t>
      </w: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  <w:r w:rsidRPr="005A1482">
        <w:rPr>
          <w:rFonts w:ascii="Times New Roman" w:hAnsi="Times New Roman"/>
          <w:i/>
          <w:color w:val="5F497A"/>
          <w:sz w:val="36"/>
          <w:szCs w:val="36"/>
        </w:rPr>
        <w:t>В своём блиц-интервью ответила, что на сцене может легко блеснуть, декламируя стихи, а в педагогах прежде всего ценит целеустремленность и коммуникабельность</w:t>
      </w:r>
      <w:r w:rsidRPr="005A1482">
        <w:rPr>
          <w:rFonts w:ascii="Times New Roman" w:hAnsi="Times New Roman"/>
          <w:i/>
          <w:sz w:val="36"/>
          <w:szCs w:val="36"/>
        </w:rPr>
        <w:t>.</w:t>
      </w: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  <w:r>
        <w:rPr>
          <w:noProof/>
          <w:lang w:eastAsia="ru-RU"/>
        </w:rPr>
        <w:pict>
          <v:shape id="_x0000_s1053" type="#_x0000_t188" style="position:absolute;left:0;text-align:left;margin-left:309.1pt;margin-top:15.25pt;width:248.2pt;height:36.4pt;z-index:251655680" strokecolor="#5f497a">
            <v:textbox>
              <w:txbxContent>
                <w:p w:rsidR="005650E0" w:rsidRPr="00D7151F" w:rsidRDefault="005650E0" w:rsidP="00987EC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  <w:t>Запомним чудные мгновения…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Рисунок 25" o:spid="_x0000_s1054" type="#_x0000_t75" style="position:absolute;left:0;text-align:left;margin-left:18.45pt;margin-top:17.5pt;width:334.15pt;height:221.35pt;z-index:-251672064;visibility:visible" wrapcoords="-48 0 -48 21527 21600 21527 21600 0 -48 0">
            <v:imagedata r:id="rId20" o:title=""/>
            <w10:wrap type="tight"/>
          </v:shape>
        </w:pict>
      </w: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  <w:r>
        <w:rPr>
          <w:noProof/>
          <w:lang w:eastAsia="ru-RU"/>
        </w:rPr>
        <w:pict>
          <v:shape id="Рисунок 26" o:spid="_x0000_s1055" type="#_x0000_t75" style="position:absolute;left:0;text-align:left;margin-left:273.95pt;margin-top:6.55pt;width:280.95pt;height:186.1pt;rotation:780426fd;z-index:-251691520;visibility:visible" wrapcoords="-58 0 -58 21513 21600 21513 21600 0 -58 0">
            <v:imagedata r:id="rId21" o:title=""/>
            <w10:wrap type="tight"/>
          </v:shape>
        </w:pict>
      </w: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  <w:r>
        <w:rPr>
          <w:noProof/>
          <w:lang w:eastAsia="ru-RU"/>
        </w:rPr>
        <w:pict>
          <v:shape id="Рисунок 27" o:spid="_x0000_s1056" type="#_x0000_t75" style="position:absolute;left:0;text-align:left;margin-left:263.15pt;margin-top:52.6pt;width:224.25pt;height:338.55pt;z-index:-251668992;visibility:visible" wrapcoords="-72 0 -72 21552 21600 21552 21600 0 -72 0">
            <v:imagedata r:id="rId22" o:title=""/>
            <w10:wrap type="tight"/>
          </v:shape>
        </w:pict>
      </w: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  <w:r>
        <w:rPr>
          <w:noProof/>
          <w:lang w:eastAsia="ru-RU"/>
        </w:rPr>
        <w:pict>
          <v:shape id="Рисунок 28" o:spid="_x0000_s1057" type="#_x0000_t75" style="position:absolute;left:0;text-align:left;margin-left:24.05pt;margin-top:1.15pt;width:284.35pt;height:188.4pt;rotation:-1354106fd;z-index:-251671040;visibility:visible" wrapcoords="-57 0 -57 21514 21600 21514 21600 0 -57 0">
            <v:imagedata r:id="rId23" o:title=""/>
            <w10:wrap type="tight"/>
          </v:shape>
        </w:pict>
      </w: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  <w:r>
        <w:rPr>
          <w:noProof/>
          <w:lang w:eastAsia="ru-RU"/>
        </w:rPr>
        <w:pict>
          <v:shape id="_x0000_s1058" type="#_x0000_t188" style="position:absolute;left:0;text-align:left;margin-left:11.35pt;margin-top:15.8pt;width:248.2pt;height:127.5pt;z-index:251646464" strokecolor="#5f497a">
            <v:textbox>
              <w:txbxContent>
                <w:p w:rsidR="005650E0" w:rsidRPr="00D7151F" w:rsidRDefault="005650E0" w:rsidP="005A1482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А Учителем</w:t>
                  </w:r>
                </w:p>
                <w:p w:rsidR="005650E0" w:rsidRPr="00D7151F" w:rsidRDefault="005650E0" w:rsidP="005A1482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быть достойно…</w:t>
                  </w:r>
                </w:p>
              </w:txbxContent>
            </v:textbox>
          </v:shape>
        </w:pict>
      </w: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5A1482">
      <w:pPr>
        <w:spacing w:after="0" w:line="240" w:lineRule="atLeast"/>
        <w:jc w:val="center"/>
        <w:rPr>
          <w:rFonts w:ascii="Times New Roman" w:hAnsi="Times New Roman"/>
          <w:i/>
          <w:sz w:val="36"/>
          <w:szCs w:val="36"/>
        </w:rPr>
      </w:pPr>
    </w:p>
    <w:p w:rsidR="005650E0" w:rsidRDefault="005650E0" w:rsidP="00673C37">
      <w:pPr>
        <w:spacing w:after="0" w:line="240" w:lineRule="atLeast"/>
        <w:ind w:left="-360"/>
        <w:jc w:val="center"/>
        <w:rPr>
          <w:rFonts w:ascii="Monotype Corsiva" w:hAnsi="Monotype Corsiva"/>
          <w:b/>
          <w:color w:val="5F497A"/>
          <w:sz w:val="48"/>
          <w:szCs w:val="48"/>
          <w:u w:val="single"/>
        </w:rPr>
      </w:pPr>
      <w:r w:rsidRPr="00F105CC">
        <w:rPr>
          <w:rFonts w:ascii="Monotype Corsiva" w:hAnsi="Monotype Corsiva"/>
          <w:b/>
          <w:color w:val="5F497A"/>
          <w:sz w:val="48"/>
          <w:szCs w:val="48"/>
        </w:rPr>
        <w:t xml:space="preserve">    </w:t>
      </w:r>
      <w:r w:rsidRPr="00673C37">
        <w:rPr>
          <w:rFonts w:ascii="Monotype Corsiva" w:hAnsi="Monotype Corsiva"/>
          <w:b/>
          <w:color w:val="5F497A"/>
          <w:sz w:val="48"/>
          <w:szCs w:val="48"/>
          <w:u w:val="single"/>
        </w:rPr>
        <w:t>Пол</w:t>
      </w:r>
      <w:r>
        <w:rPr>
          <w:rFonts w:ascii="Monotype Corsiva" w:hAnsi="Monotype Corsiva"/>
          <w:b/>
          <w:color w:val="5F497A"/>
          <w:sz w:val="48"/>
          <w:szCs w:val="48"/>
          <w:u w:val="single"/>
        </w:rPr>
        <w:t>иванова Гулчехра Нигматулаевна</w:t>
      </w:r>
      <w:r w:rsidRPr="00673C37">
        <w:rPr>
          <w:rFonts w:ascii="Monotype Corsiva" w:hAnsi="Monotype Corsiva"/>
          <w:b/>
          <w:color w:val="5F497A"/>
          <w:sz w:val="48"/>
          <w:szCs w:val="48"/>
          <w:u w:val="single"/>
        </w:rPr>
        <w:t xml:space="preserve"> </w:t>
      </w:r>
    </w:p>
    <w:p w:rsidR="005650E0" w:rsidRDefault="005650E0" w:rsidP="00673C37">
      <w:pPr>
        <w:spacing w:after="0" w:line="240" w:lineRule="atLeast"/>
        <w:ind w:left="-360"/>
        <w:jc w:val="center"/>
        <w:rPr>
          <w:rFonts w:ascii="Monotype Corsiva" w:hAnsi="Monotype Corsiva"/>
          <w:b/>
          <w:color w:val="5F497A"/>
          <w:sz w:val="48"/>
          <w:szCs w:val="48"/>
          <w:u w:val="single"/>
        </w:rPr>
      </w:pPr>
      <w:r w:rsidRPr="00673C37">
        <w:rPr>
          <w:rFonts w:ascii="Monotype Corsiva" w:hAnsi="Monotype Corsiva"/>
          <w:b/>
          <w:color w:val="5F497A"/>
          <w:sz w:val="48"/>
          <w:szCs w:val="48"/>
          <w:u w:val="single"/>
        </w:rPr>
        <w:t>преподаватель – организатор ОБЖ</w:t>
      </w:r>
      <w:r>
        <w:rPr>
          <w:rFonts w:ascii="Monotype Corsiva" w:hAnsi="Monotype Corsiva"/>
          <w:b/>
          <w:color w:val="5F497A"/>
          <w:sz w:val="48"/>
          <w:szCs w:val="48"/>
          <w:u w:val="single"/>
        </w:rPr>
        <w:t xml:space="preserve">   </w:t>
      </w:r>
    </w:p>
    <w:p w:rsidR="005650E0" w:rsidRPr="00673C37" w:rsidRDefault="005650E0" w:rsidP="00673C37">
      <w:pPr>
        <w:spacing w:after="0" w:line="240" w:lineRule="atLeast"/>
        <w:ind w:left="-360"/>
        <w:jc w:val="center"/>
        <w:rPr>
          <w:rFonts w:ascii="Monotype Corsiva" w:hAnsi="Monotype Corsiva"/>
          <w:b/>
          <w:color w:val="5F497A"/>
          <w:sz w:val="48"/>
          <w:szCs w:val="48"/>
          <w:u w:val="single"/>
        </w:rPr>
      </w:pPr>
      <w:r>
        <w:rPr>
          <w:rFonts w:ascii="Monotype Corsiva" w:hAnsi="Monotype Corsiva"/>
          <w:b/>
          <w:color w:val="5F497A"/>
          <w:sz w:val="48"/>
          <w:szCs w:val="48"/>
          <w:u w:val="single"/>
        </w:rPr>
        <w:t>Винницкая</w:t>
      </w:r>
      <w:r w:rsidRPr="00673C37">
        <w:rPr>
          <w:rFonts w:ascii="Monotype Corsiva" w:hAnsi="Monotype Corsiva"/>
          <w:b/>
          <w:color w:val="5F497A"/>
          <w:sz w:val="48"/>
          <w:szCs w:val="48"/>
          <w:u w:val="single"/>
        </w:rPr>
        <w:t xml:space="preserve"> школ</w:t>
      </w:r>
      <w:r>
        <w:rPr>
          <w:rFonts w:ascii="Monotype Corsiva" w:hAnsi="Monotype Corsiva"/>
          <w:b/>
          <w:color w:val="5F497A"/>
          <w:sz w:val="48"/>
          <w:szCs w:val="48"/>
          <w:u w:val="single"/>
        </w:rPr>
        <w:t>а</w:t>
      </w:r>
      <w:r w:rsidRPr="00673C37">
        <w:rPr>
          <w:rFonts w:ascii="Monotype Corsiva" w:hAnsi="Monotype Corsiva"/>
          <w:b/>
          <w:color w:val="5F497A"/>
          <w:sz w:val="48"/>
          <w:szCs w:val="48"/>
          <w:u w:val="single"/>
        </w:rPr>
        <w:t>-интернат.</w:t>
      </w:r>
    </w:p>
    <w:p w:rsidR="005650E0" w:rsidRDefault="005650E0" w:rsidP="00673C3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 w:rsidRPr="00673C37">
        <w:rPr>
          <w:rFonts w:ascii="Times New Roman" w:hAnsi="Times New Roman"/>
          <w:i/>
          <w:color w:val="5F497A"/>
          <w:sz w:val="36"/>
          <w:szCs w:val="36"/>
        </w:rPr>
        <w:t xml:space="preserve">Гуля Николаевна живет под девизом </w:t>
      </w:r>
    </w:p>
    <w:p w:rsidR="005650E0" w:rsidRDefault="005650E0" w:rsidP="00673C3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 w:rsidRPr="00673C37">
        <w:rPr>
          <w:rFonts w:ascii="Times New Roman" w:hAnsi="Times New Roman"/>
          <w:i/>
          <w:color w:val="5F497A"/>
          <w:sz w:val="36"/>
          <w:szCs w:val="36"/>
        </w:rPr>
        <w:t>«Чтобы озарять светом друг</w:t>
      </w:r>
      <w:r>
        <w:rPr>
          <w:rFonts w:ascii="Times New Roman" w:hAnsi="Times New Roman"/>
          <w:i/>
          <w:color w:val="5F497A"/>
          <w:sz w:val="36"/>
          <w:szCs w:val="36"/>
        </w:rPr>
        <w:t>их, надо носить солнце в себе»</w:t>
      </w:r>
    </w:p>
    <w:p w:rsidR="005650E0" w:rsidRDefault="005650E0" w:rsidP="00673C3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>
        <w:rPr>
          <w:noProof/>
          <w:lang w:eastAsia="ru-RU"/>
        </w:rPr>
        <w:pict>
          <v:shape id="Рисунок 29" o:spid="_x0000_s1059" type="#_x0000_t75" style="position:absolute;left:0;text-align:left;margin-left:2.85pt;margin-top:23.9pt;width:192.1pt;height:257.2pt;rotation:-526457fd;z-index:-251667968;visibility:visible" wrapcoords="-84 0 -84 21537 21600 21537 21600 0 -84 0">
            <v:imagedata r:id="rId24" o:title="" croptop="7008f"/>
            <w10:wrap type="tight"/>
          </v:shape>
        </w:pict>
      </w:r>
    </w:p>
    <w:p w:rsidR="005650E0" w:rsidRDefault="005650E0" w:rsidP="00673C3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>
        <w:rPr>
          <w:noProof/>
          <w:lang w:eastAsia="ru-RU"/>
        </w:rPr>
        <w:pict>
          <v:shape id="_x0000_s1060" type="#_x0000_t188" style="position:absolute;left:0;text-align:left;margin-left:109.6pt;margin-top:3.65pt;width:248.2pt;height:36.4pt;z-index:251656704" strokecolor="#5f497a">
            <v:textbox>
              <w:txbxContent>
                <w:p w:rsidR="005650E0" w:rsidRPr="00D7151F" w:rsidRDefault="005650E0" w:rsidP="00987EC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  <w:t>Запомним</w:t>
                  </w:r>
                  <w:bookmarkStart w:id="0" w:name="_GoBack"/>
                  <w:bookmarkEnd w:id="0"/>
                  <w:r w:rsidRPr="00D7151F">
                    <w:rPr>
                      <w:rFonts w:ascii="Monotype Corsiva" w:hAnsi="Monotype Corsiva"/>
                      <w:b/>
                      <w:color w:val="5F497A"/>
                      <w:sz w:val="32"/>
                      <w:szCs w:val="32"/>
                    </w:rPr>
                    <w:t xml:space="preserve"> чудные мгновения…</w:t>
                  </w:r>
                </w:p>
              </w:txbxContent>
            </v:textbox>
          </v:shape>
        </w:pict>
      </w:r>
    </w:p>
    <w:p w:rsidR="005650E0" w:rsidRDefault="005650E0" w:rsidP="00673C3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  <w:r>
        <w:rPr>
          <w:noProof/>
          <w:lang w:eastAsia="ru-RU"/>
        </w:rPr>
        <w:pict>
          <v:shape id="Рисунок 31" o:spid="_x0000_s1061" type="#_x0000_t75" style="position:absolute;left:0;text-align:left;margin-left:-124pt;margin-top:251.65pt;width:298.65pt;height:199.1pt;z-index:-251693568;visibility:visible" wrapcoords="-54 0 -54 21518 21600 21518 21600 0 -54 0">
            <v:imagedata r:id="rId25" o:title=""/>
            <w10:wrap type="tight"/>
          </v:shape>
        </w:pict>
      </w:r>
      <w:r>
        <w:rPr>
          <w:noProof/>
          <w:lang w:eastAsia="ru-RU"/>
        </w:rPr>
        <w:pict>
          <v:shape id="Рисунок 32" o:spid="_x0000_s1062" type="#_x0000_t75" style="position:absolute;left:0;text-align:left;margin-left:150.15pt;margin-top:263.9pt;width:189.95pt;height:295.65pt;rotation:555744fd;z-index:-251666944;visibility:visible" wrapcoords="-85 0 -85 21545 21600 21545 21600 0 -85 0">
            <v:imagedata r:id="rId26" o:title="" croptop="14082f" cropbottom="6109f" cropleft="8866f" cropright="12695f"/>
            <w10:wrap type="tight"/>
          </v:shape>
        </w:pict>
      </w:r>
      <w:r>
        <w:rPr>
          <w:noProof/>
          <w:lang w:eastAsia="ru-RU"/>
        </w:rPr>
        <w:pict>
          <v:shape id="Рисунок 30" o:spid="_x0000_s1063" type="#_x0000_t75" style="position:absolute;left:0;text-align:left;margin-left:-69.7pt;margin-top:8.85pt;width:386.8pt;height:257.85pt;z-index:-251692544;visibility:visible" wrapcoords="-42 0 -42 21537 21600 21537 21600 0 -42 0">
            <v:imagedata r:id="rId27" o:title=""/>
            <w10:wrap type="tight"/>
          </v:shape>
        </w:pict>
      </w:r>
    </w:p>
    <w:p w:rsidR="005650E0" w:rsidRDefault="005650E0" w:rsidP="00673C3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</w:p>
    <w:p w:rsidR="005650E0" w:rsidRPr="00673C37" w:rsidRDefault="005650E0" w:rsidP="00673C37">
      <w:pPr>
        <w:spacing w:after="0" w:line="240" w:lineRule="atLeast"/>
        <w:jc w:val="center"/>
        <w:rPr>
          <w:rFonts w:ascii="Times New Roman" w:hAnsi="Times New Roman"/>
          <w:i/>
          <w:color w:val="5F497A"/>
          <w:sz w:val="36"/>
          <w:szCs w:val="36"/>
        </w:rPr>
      </w:pPr>
    </w:p>
    <w:p w:rsidR="005650E0" w:rsidRPr="00673C37" w:rsidRDefault="005650E0" w:rsidP="00673C37">
      <w:pPr>
        <w:spacing w:after="0" w:line="240" w:lineRule="atLeast"/>
        <w:jc w:val="center"/>
        <w:rPr>
          <w:rFonts w:ascii="Times New Roman" w:hAnsi="Times New Roman"/>
          <w:color w:val="5F497A"/>
          <w:sz w:val="36"/>
          <w:szCs w:val="36"/>
        </w:rPr>
      </w:pPr>
    </w:p>
    <w:p w:rsidR="005650E0" w:rsidRDefault="005650E0" w:rsidP="00673C37">
      <w:pPr>
        <w:jc w:val="center"/>
        <w:rPr>
          <w:rFonts w:ascii="Times New Roman" w:hAnsi="Times New Roman"/>
          <w:color w:val="5F497A"/>
          <w:sz w:val="36"/>
          <w:szCs w:val="36"/>
        </w:rPr>
      </w:pPr>
      <w:r>
        <w:rPr>
          <w:noProof/>
          <w:lang w:eastAsia="ru-RU"/>
        </w:rPr>
        <w:pict>
          <v:shape id="_x0000_s1064" type="#_x0000_t188" style="position:absolute;left:0;text-align:left;margin-left:46.35pt;margin-top:112.8pt;width:248.2pt;height:127.5pt;z-index:251650560" strokecolor="#5f497a">
            <v:textbox>
              <w:txbxContent>
                <w:p w:rsidR="005650E0" w:rsidRPr="00D7151F" w:rsidRDefault="005650E0" w:rsidP="0092039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А Учителем</w:t>
                  </w:r>
                </w:p>
                <w:p w:rsidR="005650E0" w:rsidRPr="00D7151F" w:rsidRDefault="005650E0" w:rsidP="0092039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56"/>
                      <w:szCs w:val="56"/>
                    </w:rPr>
                    <w:t>надо просто быть…</w:t>
                  </w:r>
                </w:p>
              </w:txbxContent>
            </v:textbox>
          </v:shape>
        </w:pict>
      </w:r>
    </w:p>
    <w:p w:rsidR="005650E0" w:rsidRPr="00987EC0" w:rsidRDefault="005650E0" w:rsidP="00987EC0">
      <w:pPr>
        <w:rPr>
          <w:rFonts w:ascii="Times New Roman" w:hAnsi="Times New Roman"/>
          <w:sz w:val="36"/>
          <w:szCs w:val="36"/>
        </w:rPr>
      </w:pPr>
    </w:p>
    <w:p w:rsidR="005650E0" w:rsidRPr="00987EC0" w:rsidRDefault="005650E0" w:rsidP="00987EC0">
      <w:pPr>
        <w:rPr>
          <w:rFonts w:ascii="Times New Roman" w:hAnsi="Times New Roman"/>
          <w:sz w:val="36"/>
          <w:szCs w:val="36"/>
        </w:rPr>
      </w:pPr>
    </w:p>
    <w:p w:rsidR="005650E0" w:rsidRPr="00987EC0" w:rsidRDefault="005650E0" w:rsidP="00987EC0">
      <w:pPr>
        <w:rPr>
          <w:rFonts w:ascii="Times New Roman" w:hAnsi="Times New Roman"/>
          <w:sz w:val="36"/>
          <w:szCs w:val="36"/>
        </w:rPr>
      </w:pPr>
    </w:p>
    <w:p w:rsidR="005650E0" w:rsidRPr="00987EC0" w:rsidRDefault="005650E0" w:rsidP="00987EC0">
      <w:pPr>
        <w:rPr>
          <w:rFonts w:ascii="Times New Roman" w:hAnsi="Times New Roman"/>
          <w:sz w:val="36"/>
          <w:szCs w:val="36"/>
        </w:rPr>
      </w:pPr>
    </w:p>
    <w:p w:rsidR="005650E0" w:rsidRPr="00987EC0" w:rsidRDefault="005650E0" w:rsidP="00987EC0">
      <w:pPr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65" type="#_x0000_t188" style="position:absolute;margin-left:25.4pt;margin-top:17.1pt;width:514.75pt;height:89.5pt;z-index:251657728" strokecolor="#5f497a">
            <v:textbox>
              <w:txbxContent>
                <w:p w:rsidR="005650E0" w:rsidRPr="00D7151F" w:rsidRDefault="005650E0" w:rsidP="00987EC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  <w:t>Его Величество, УРОК…</w:t>
                  </w:r>
                </w:p>
              </w:txbxContent>
            </v:textbox>
          </v:shape>
        </w:pict>
      </w: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Рисунок 1" o:spid="_x0000_s1066" type="#_x0000_t75" style="position:absolute;margin-left:20.8pt;margin-top:163.75pt;width:288.5pt;height:190.1pt;z-index:251660800;visibility:visible;mso-wrap-distance-left:9.48pt;mso-wrap-distance-top:.96pt;mso-wrap-distance-right:9.54pt;mso-wrap-distance-bottom:1.31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">
            <v:imagedata r:id="rId28" o:title=""/>
            <o:lock v:ext="edit" aspectratio="f"/>
            <w10:wrap type="square" anchorx="margin" anchory="margin"/>
          </v:shape>
        </w:pict>
      </w: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67" type="#_x0000_t75" style="position:absolute;margin-left:14.9pt;margin-top:442.3pt;width:300.95pt;height:199.2pt;z-index:251659776;visibility:visible;mso-wrap-distance-left:9.48pt;mso-wrap-distance-top:.96pt;mso-wrap-distance-right:9.36pt;mso-wrap-distance-bottom:1.64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">
            <v:imagedata r:id="rId29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68" type="#_x0000_t75" style="position:absolute;margin-left:336.6pt;margin-top:234.7pt;width:203.5pt;height:303.85pt;z-index:251661824;visibility:visible;mso-wrap-distance-top:.96pt;mso-wrap-distance-right:9.48pt;mso-wrap-distance-bottom:1.55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">
            <v:imagedata r:id="rId30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69" type="#_x0000_t188" style="position:absolute;margin-left:-236.55pt;margin-top:545.8pt;width:390.65pt;height:36.4pt;z-index:251658752" strokecolor="#5f497a">
            <v:textbox>
              <w:txbxContent>
                <w:p w:rsidR="005650E0" w:rsidRPr="00D7151F" w:rsidRDefault="005650E0" w:rsidP="00987EC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  <w:t>Мы гордимся Вами, Коллеги!!!</w:t>
                  </w:r>
                </w:p>
              </w:txbxContent>
            </v:textbox>
          </v:shape>
        </w:pict>
      </w:r>
      <w:r>
        <w:rPr>
          <w:rFonts w:ascii="Times New Roman" w:hAnsi="Times New Roman"/>
          <w:sz w:val="36"/>
          <w:szCs w:val="36"/>
        </w:rPr>
        <w:t xml:space="preserve">   </w:t>
      </w: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</w:p>
    <w:p w:rsidR="005650E0" w:rsidRDefault="005650E0" w:rsidP="00987EC0">
      <w:pPr>
        <w:tabs>
          <w:tab w:val="left" w:pos="6281"/>
        </w:tabs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70" type="#_x0000_t188" style="position:absolute;margin-left:27.95pt;margin-top:9pt;width:514.75pt;height:89.5pt;z-index:251662848" strokecolor="#5f497a">
            <v:textbox style="mso-next-textbox:#_x0000_s1070">
              <w:txbxContent>
                <w:p w:rsidR="005650E0" w:rsidRPr="00D7151F" w:rsidRDefault="005650E0" w:rsidP="007711C2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  <w:t>Его Величество, УРОК…</w:t>
                  </w:r>
                </w:p>
              </w:txbxContent>
            </v:textbox>
          </v:shape>
        </w:pict>
      </w: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71" type="#_x0000_t75" style="position:absolute;margin-left:151.3pt;margin-top:134.25pt;width:366.25pt;height:240.5pt;z-index:251665920;visibility:visible;mso-wrap-distance-top:.96pt;mso-wrap-distance-right:9.51pt;mso-wrap-distance-bottom:1.66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">
            <v:imagedata r:id="rId31" o:title=""/>
            <o:lock v:ext="edit" aspectratio="f"/>
            <w10:wrap type="square" anchorx="margin" anchory="margin"/>
          </v:shape>
        </w:pict>
      </w: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Рисунок 10" o:spid="_x0000_s1072" type="#_x0000_t75" style="position:absolute;margin-left:38pt;margin-top:386.85pt;width:223.2pt;height:334.1pt;z-index:251666944;visibility:visible;mso-wrap-distance-top:.96pt;mso-wrap-distance-right:9.7pt;mso-wrap-distance-bottom:1.31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">
            <v:imagedata r:id="rId32" o:title=""/>
            <o:lock v:ext="edit" aspectratio="f"/>
            <w10:wrap type="square" anchorx="margin" anchory="margin"/>
          </v:shape>
        </w:pict>
      </w: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73" type="#_x0000_t75" style="position:absolute;margin-left:293.7pt;margin-top:416.15pt;width:216.95pt;height:325.9pt;z-index:251667968;visibility:visible;mso-wrap-distance-top:.96pt;mso-wrap-distance-right:9.54pt;mso-wrap-distance-bottom:1.62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">
            <v:imagedata r:id="rId33" o:title=""/>
            <o:lock v:ext="edit" aspectratio="f"/>
            <w10:wrap type="square" anchorx="margin" anchory="margin"/>
          </v:shape>
        </w:pict>
      </w: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74" type="#_x0000_t188" style="position:absolute;margin-left:77.75pt;margin-top:4.45pt;width:390.65pt;height:36.4pt;z-index:251668992" strokecolor="#5f497a">
            <v:textbox>
              <w:txbxContent>
                <w:p w:rsidR="005650E0" w:rsidRPr="00D7151F" w:rsidRDefault="005650E0" w:rsidP="00F30B0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  <w:t>Удачи, Вам, Коллеги!!!</w:t>
                  </w:r>
                </w:p>
              </w:txbxContent>
            </v:textbox>
          </v:shape>
        </w:pict>
      </w: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75" type="#_x0000_t188" style="position:absolute;margin-left:12.65pt;margin-top:17.65pt;width:514.75pt;height:89.5pt;z-index:251663872" strokecolor="#5f497a">
            <v:textbox>
              <w:txbxContent>
                <w:p w:rsidR="005650E0" w:rsidRPr="00D7151F" w:rsidRDefault="005650E0" w:rsidP="005A5B7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  <w:t>Его Величество, УРОК…</w:t>
                  </w:r>
                </w:p>
              </w:txbxContent>
            </v:textbox>
          </v:shape>
        </w:pict>
      </w:r>
    </w:p>
    <w:p w:rsidR="005650E0" w:rsidRPr="005A5B70" w:rsidRDefault="005650E0" w:rsidP="005A5B70">
      <w:pPr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76" type="#_x0000_t75" style="position:absolute;left:0;text-align:left;margin-left:49.2pt;margin-top:134.15pt;width:228.5pt;height:301.45pt;z-index:251670016;visibility:visible;mso-wrap-distance-top:.96pt;mso-wrap-distance-right:9.67pt;mso-wrap-distance-bottom:1.65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">
            <v:imagedata r:id="rId34" o:title=""/>
            <o:lock v:ext="edit" aspectratio="f"/>
            <w10:wrap type="square" anchorx="margin" anchory="margin"/>
          </v:shape>
        </w:pict>
      </w: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77" type="#_x0000_t75" style="position:absolute;left:0;text-align:left;margin-left:308.55pt;margin-top:183.65pt;width:224.15pt;height:322.1pt;z-index:251671040;visibility:visible;mso-wrap-distance-left:9.48pt;mso-wrap-distance-top:.96pt;mso-wrap-distance-right:9.46pt;mso-wrap-distance-bottom:1.26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">
            <v:imagedata r:id="rId35" o:title=""/>
            <o:lock v:ext="edit" aspectratio="f"/>
            <w10:wrap type="square" anchorx="margin" anchory="margin"/>
          </v:shape>
        </w:pict>
      </w: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Рисунок 17" o:spid="_x0000_s1078" type="#_x0000_t75" style="position:absolute;left:0;text-align:left;margin-left:106.2pt;margin-top:518.7pt;width:315pt;height:209.05pt;z-index:251672064;visibility:visible;mso-position-horizontal-relative:margin;mso-position-vertical-relative:margin">
            <v:imagedata r:id="rId36" o:title=""/>
            <w10:wrap type="square" anchorx="margin" anchory="margin"/>
          </v:shape>
        </w:pict>
      </w: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79" type="#_x0000_t188" style="position:absolute;left:0;text-align:left;margin-left:89.75pt;margin-top:1.55pt;width:390.65pt;height:36.4pt;z-index:251673088" strokecolor="#5f497a">
            <v:textbox>
              <w:txbxContent>
                <w:p w:rsidR="005650E0" w:rsidRPr="00D7151F" w:rsidRDefault="005650E0" w:rsidP="00FA315F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  <w:t>Мы гордимся вами, Коллеги!!!</w:t>
                  </w:r>
                </w:p>
              </w:txbxContent>
            </v:textbox>
          </v:shape>
        </w:pict>
      </w: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80" type="#_x0000_t188" style="position:absolute;left:0;text-align:left;margin-left:18.5pt;margin-top:14.1pt;width:514.75pt;height:89.5pt;z-index:251664896" strokecolor="#5f497a">
            <v:textbox>
              <w:txbxContent>
                <w:p w:rsidR="005650E0" w:rsidRPr="00D7151F" w:rsidRDefault="005650E0" w:rsidP="005A5B70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  <w:t>Его Величество, УРОК…</w:t>
                  </w:r>
                </w:p>
              </w:txbxContent>
            </v:textbox>
          </v:shape>
        </w:pict>
      </w: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81" type="#_x0000_t75" style="position:absolute;left:0;text-align:left;margin-left:106.7pt;margin-top:125.15pt;width:337.9pt;height:221.3pt;z-index:251674112;visibility:visible;mso-wrap-distance-left:9.48pt;mso-wrap-distance-top:.96pt;mso-wrap-distance-right:9.6pt;mso-wrap-distance-bottom:1.26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">
            <v:imagedata r:id="rId37" o:title=""/>
            <o:lock v:ext="edit" aspectratio="f"/>
            <w10:wrap type="square" anchorx="margin" anchory="margin"/>
          </v:shape>
        </w:pict>
      </w: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5A5B70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82" type="#_x0000_t75" style="position:absolute;left:0;text-align:left;margin-left:23.7pt;margin-top:356.15pt;width:238.1pt;height:332.15pt;z-index:251675136;visibility:visible;mso-wrap-distance-top:.96pt;mso-wrap-distance-right:9.42pt;mso-wrap-distance-bottom:1.38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">
            <v:imagedata r:id="rId38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83" type="#_x0000_t75" style="position:absolute;left:0;text-align:left;margin-left:281.45pt;margin-top:386.15pt;width:229.45pt;height:345.6pt;z-index:251676160;visibility:visible;mso-wrap-distance-left:9.48pt;mso-wrap-distance-top:.96pt;mso-wrap-distance-right:9.33pt;mso-wrap-distance-bottom:1.44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">
            <v:imagedata r:id="rId39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84" type="#_x0000_t188" style="position:absolute;left:0;text-align:left;margin-left:101.75pt;margin-top:474.8pt;width:390.65pt;height:36.4pt;z-index:251677184" strokecolor="#5f497a">
            <v:textbox>
              <w:txbxContent>
                <w:p w:rsidR="005650E0" w:rsidRPr="00D7151F" w:rsidRDefault="005650E0" w:rsidP="000C7FAC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  <w:t>Удачи, Вам, Коллеги!!!</w:t>
                  </w:r>
                </w:p>
              </w:txbxContent>
            </v:textbox>
          </v:shape>
        </w:pict>
      </w: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85" type="#_x0000_t188" style="position:absolute;left:0;text-align:left;margin-left:17pt;margin-top:16.2pt;width:514.75pt;height:89.5pt;z-index:251678208" strokecolor="#5f497a">
            <v:textbox>
              <w:txbxContent>
                <w:p w:rsidR="005650E0" w:rsidRPr="00D7151F" w:rsidRDefault="005650E0" w:rsidP="003027CC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  <w:t>Его Величество, УРОК…</w:t>
                  </w:r>
                </w:p>
              </w:txbxContent>
            </v:textbox>
          </v:shape>
        </w:pict>
      </w: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86" type="#_x0000_t75" style="position:absolute;left:0;text-align:left;margin-left:43.2pt;margin-top:144.65pt;width:221.75pt;height:333.1pt;z-index:251680256;visibility:visible;mso-wrap-distance-top:.96pt;mso-wrap-distance-right:9.44pt;mso-wrap-distance-bottom:1.32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">
            <v:imagedata r:id="rId40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87" type="#_x0000_t75" style="position:absolute;left:0;text-align:left;margin-left:311.85pt;margin-top:144.65pt;width:221.3pt;height:333.6pt;z-index:251681280;visibility:visible;mso-wrap-distance-top:.96pt;mso-wrap-distance-right:9.57pt;mso-wrap-distance-bottom:1.44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">
            <v:imagedata r:id="rId41" o:title=""/>
            <o:lock v:ext="edit" aspectratio="f"/>
            <w10:wrap type="square" anchorx="margin" anchory="margin"/>
          </v:shape>
        </w:pict>
      </w: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Рисунок 5" o:spid="_x0000_s1088" type="#_x0000_t75" style="position:absolute;left:0;text-align:left;margin-left:151.2pt;margin-top:404.15pt;width:212.15pt;height:318.7pt;z-index:251682304;visibility:visible;mso-wrap-distance-top:.96pt;mso-wrap-distance-right:9.34pt;mso-wrap-distance-bottom:1.32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">
            <v:imagedata r:id="rId42" o:title=""/>
            <o:lock v:ext="edit" aspectratio="f"/>
            <w10:wrap type="square" anchorx="margin" anchory="margin"/>
          </v:shape>
        </w:pict>
      </w: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jc w:val="right"/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89" type="#_x0000_t188" style="position:absolute;margin-left:80.75pt;margin-top:26.35pt;width:390.65pt;height:36.4pt;z-index:251683328" strokecolor="#5f497a">
            <v:textbox>
              <w:txbxContent>
                <w:p w:rsidR="005650E0" w:rsidRPr="00D7151F" w:rsidRDefault="005650E0" w:rsidP="003027CC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  <w:t>Удачи, Вам, Коллеги!!!</w:t>
                  </w:r>
                </w:p>
              </w:txbxContent>
            </v:textbox>
          </v:shape>
        </w:pict>
      </w: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90" type="#_x0000_t188" style="position:absolute;margin-left:14pt;margin-top:13.2pt;width:514.75pt;height:89.5pt;z-index:251679232" strokecolor="#5f497a">
            <v:textbox>
              <w:txbxContent>
                <w:p w:rsidR="005650E0" w:rsidRPr="00D7151F" w:rsidRDefault="005650E0" w:rsidP="003027CC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96"/>
                      <w:szCs w:val="96"/>
                    </w:rPr>
                    <w:t>Его Величество, УРОК…</w:t>
                  </w:r>
                </w:p>
              </w:txbxContent>
            </v:textbox>
          </v:shape>
        </w:pict>
      </w:r>
    </w:p>
    <w:p w:rsidR="005650E0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91" type="#_x0000_t75" style="position:absolute;margin-left:238.2pt;margin-top:113.15pt;width:274.1pt;height:233.3pt;z-index:251686400;visibility:visible;mso-wrap-distance-top:.96pt;mso-wrap-distance-right:9.37pt;mso-wrap-distance-bottom:1.26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">
            <v:imagedata r:id="rId43" o:title=""/>
            <o:lock v:ext="edit" aspectratio="f"/>
            <w10:wrap type="square" anchorx="margin" anchory="margin"/>
          </v:shape>
        </w:pict>
      </w: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92" type="#_x0000_t75" style="position:absolute;margin-left:14.7pt;margin-top:300.65pt;width:341.75pt;height:225.6pt;z-index:251685376;visibility:visible;mso-wrap-distance-top:.96pt;mso-wrap-distance-right:9.24pt;mso-wrap-distance-bottom:1.44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">
            <v:imagedata r:id="rId44" o:title=""/>
            <o:lock v:ext="edit" aspectratio="f"/>
            <w10:wrap type="square" anchorx="margin" anchory="margin"/>
          </v:shape>
        </w:pict>
      </w:r>
    </w:p>
    <w:p w:rsidR="005650E0" w:rsidRPr="003027CC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Default="005650E0" w:rsidP="003027CC">
      <w:pPr>
        <w:rPr>
          <w:rFonts w:ascii="Times New Roman" w:hAnsi="Times New Roman"/>
          <w:sz w:val="36"/>
          <w:szCs w:val="36"/>
        </w:rPr>
      </w:pPr>
    </w:p>
    <w:p w:rsidR="005650E0" w:rsidRPr="003027CC" w:rsidRDefault="005650E0" w:rsidP="003027CC">
      <w:pPr>
        <w:tabs>
          <w:tab w:val="left" w:pos="4620"/>
        </w:tabs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>
          <v:shape id="_x0000_s1093" type="#_x0000_t188" style="position:absolute;margin-left:79.25pt;margin-top:250.3pt;width:390.65pt;height:36.4pt;z-index:251687424" strokecolor="#5f497a">
            <v:textbox>
              <w:txbxContent>
                <w:p w:rsidR="005650E0" w:rsidRPr="00D7151F" w:rsidRDefault="005650E0" w:rsidP="00631FFA">
                  <w:pPr>
                    <w:jc w:val="center"/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</w:pPr>
                  <w:r w:rsidRPr="00D7151F">
                    <w:rPr>
                      <w:rFonts w:ascii="Monotype Corsiva" w:hAnsi="Monotype Corsiva"/>
                      <w:b/>
                      <w:color w:val="5F497A"/>
                      <w:sz w:val="44"/>
                      <w:szCs w:val="44"/>
                    </w:rPr>
                    <w:t>Мы вами гордимся, Коллеги!!!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94" type="#_x0000_t75" style="position:absolute;margin-left:193.7pt;margin-top:489.65pt;width:356.15pt;height:236.15pt;z-index:251684352;visibility:visible;mso-wrap-distance-left:9.48pt;mso-wrap-distance-top:.96pt;mso-wrap-distance-right:9.36pt;mso-wrap-distance-bottom:1.38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">
            <v:imagedata r:id="rId45" o:title=""/>
            <o:lock v:ext="edit" aspectratio="f"/>
            <w10:wrap type="square" anchorx="margin" anchory="margin"/>
          </v:shape>
        </w:pict>
      </w:r>
      <w:r>
        <w:rPr>
          <w:rFonts w:ascii="Times New Roman" w:hAnsi="Times New Roman"/>
          <w:sz w:val="36"/>
          <w:szCs w:val="36"/>
        </w:rPr>
        <w:tab/>
      </w:r>
    </w:p>
    <w:sectPr w:rsidR="005650E0" w:rsidRPr="003027CC" w:rsidSect="00782308">
      <w:pgSz w:w="11906" w:h="16838"/>
      <w:pgMar w:top="426" w:right="991" w:bottom="142" w:left="426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E61CA2"/>
    <w:multiLevelType w:val="hybridMultilevel"/>
    <w:tmpl w:val="428C71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5B391B"/>
    <w:multiLevelType w:val="hybridMultilevel"/>
    <w:tmpl w:val="F97CC0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2C60508"/>
    <w:multiLevelType w:val="hybridMultilevel"/>
    <w:tmpl w:val="913E5B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E36D8"/>
    <w:rsid w:val="000C7FAC"/>
    <w:rsid w:val="000E6E80"/>
    <w:rsid w:val="00145608"/>
    <w:rsid w:val="001712B2"/>
    <w:rsid w:val="00183713"/>
    <w:rsid w:val="001A3B4E"/>
    <w:rsid w:val="001A7D7C"/>
    <w:rsid w:val="001B1F67"/>
    <w:rsid w:val="0026392C"/>
    <w:rsid w:val="00282851"/>
    <w:rsid w:val="00297D22"/>
    <w:rsid w:val="002A1C05"/>
    <w:rsid w:val="002A430F"/>
    <w:rsid w:val="002C02E5"/>
    <w:rsid w:val="002F60F1"/>
    <w:rsid w:val="003027CC"/>
    <w:rsid w:val="00304B9E"/>
    <w:rsid w:val="00323524"/>
    <w:rsid w:val="003C5338"/>
    <w:rsid w:val="003D4329"/>
    <w:rsid w:val="00465064"/>
    <w:rsid w:val="004E1181"/>
    <w:rsid w:val="004E791E"/>
    <w:rsid w:val="005251B8"/>
    <w:rsid w:val="005327F2"/>
    <w:rsid w:val="00536403"/>
    <w:rsid w:val="005650E0"/>
    <w:rsid w:val="00582CCF"/>
    <w:rsid w:val="005A1482"/>
    <w:rsid w:val="005A5B70"/>
    <w:rsid w:val="005F5C47"/>
    <w:rsid w:val="00631A26"/>
    <w:rsid w:val="00631FFA"/>
    <w:rsid w:val="006444F8"/>
    <w:rsid w:val="0065146C"/>
    <w:rsid w:val="00673ABE"/>
    <w:rsid w:val="00673C37"/>
    <w:rsid w:val="006809BA"/>
    <w:rsid w:val="006A0C86"/>
    <w:rsid w:val="006B2C57"/>
    <w:rsid w:val="007711C2"/>
    <w:rsid w:val="00782308"/>
    <w:rsid w:val="007E0598"/>
    <w:rsid w:val="00834820"/>
    <w:rsid w:val="00835D71"/>
    <w:rsid w:val="00853691"/>
    <w:rsid w:val="00854439"/>
    <w:rsid w:val="008B6522"/>
    <w:rsid w:val="008C15CF"/>
    <w:rsid w:val="008D6C72"/>
    <w:rsid w:val="009113DC"/>
    <w:rsid w:val="00920390"/>
    <w:rsid w:val="00945D7A"/>
    <w:rsid w:val="0095341C"/>
    <w:rsid w:val="00987EC0"/>
    <w:rsid w:val="009C6AE3"/>
    <w:rsid w:val="00A43A0F"/>
    <w:rsid w:val="00A7670F"/>
    <w:rsid w:val="00AE36D8"/>
    <w:rsid w:val="00B23278"/>
    <w:rsid w:val="00BE25D2"/>
    <w:rsid w:val="00BF712D"/>
    <w:rsid w:val="00C20E7D"/>
    <w:rsid w:val="00C807CB"/>
    <w:rsid w:val="00C859C2"/>
    <w:rsid w:val="00D33730"/>
    <w:rsid w:val="00D4460D"/>
    <w:rsid w:val="00D61578"/>
    <w:rsid w:val="00D7151F"/>
    <w:rsid w:val="00D97437"/>
    <w:rsid w:val="00DB284C"/>
    <w:rsid w:val="00DC2619"/>
    <w:rsid w:val="00E25219"/>
    <w:rsid w:val="00E718F3"/>
    <w:rsid w:val="00EA0E11"/>
    <w:rsid w:val="00F00C5A"/>
    <w:rsid w:val="00F105CC"/>
    <w:rsid w:val="00F27688"/>
    <w:rsid w:val="00F30B00"/>
    <w:rsid w:val="00F5228E"/>
    <w:rsid w:val="00F6401A"/>
    <w:rsid w:val="00FA315F"/>
    <w:rsid w:val="00FB5976"/>
    <w:rsid w:val="00FE149F"/>
    <w:rsid w:val="00FF20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9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712D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AE36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E36D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78230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12</Pages>
  <Words>236</Words>
  <Characters>1346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Лангуева Марина Леонидовна</dc:title>
  <dc:subject/>
  <dc:creator>Елена</dc:creator>
  <cp:keywords/>
  <dc:description/>
  <cp:lastModifiedBy>admin</cp:lastModifiedBy>
  <cp:revision>2</cp:revision>
  <cp:lastPrinted>2015-02-12T10:15:00Z</cp:lastPrinted>
  <dcterms:created xsi:type="dcterms:W3CDTF">2015-02-13T12:03:00Z</dcterms:created>
  <dcterms:modified xsi:type="dcterms:W3CDTF">2015-02-13T12:03:00Z</dcterms:modified>
</cp:coreProperties>
</file>